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360" w:type="dxa"/>
        <w:tblLayout w:type="fixed"/>
        <w:tblLook w:val="0600" w:firstRow="0" w:lastRow="0" w:firstColumn="0" w:lastColumn="0" w:noHBand="1" w:noVBand="1"/>
        <w:tblDescription w:val="Layout table"/>
      </w:tblPr>
      <w:tblGrid>
        <w:gridCol w:w="4235"/>
        <w:gridCol w:w="1615"/>
        <w:gridCol w:w="2885"/>
      </w:tblGrid>
      <w:tr w:rsidR="005C5B70" w14:paraId="08DC652A" w14:textId="77777777" w:rsidTr="00FB27F1">
        <w:trPr>
          <w:trHeight w:val="620"/>
        </w:trPr>
        <w:sdt>
          <w:sdtPr>
            <w:id w:val="-1423022056"/>
            <w:placeholder>
              <w:docPart w:val="AEDC247752BE40DD85CD4CB2A73BA1E8"/>
            </w:placeholder>
            <w:temporary/>
            <w:showingPlcHdr/>
            <w15:appearance w15:val="hidden"/>
          </w:sdtPr>
          <w:sdtContent>
            <w:tc>
              <w:tcPr>
                <w:tcW w:w="8735" w:type="dxa"/>
                <w:gridSpan w:val="3"/>
              </w:tcPr>
              <w:p w14:paraId="31363D5A" w14:textId="77777777" w:rsidR="005C5B70" w:rsidRPr="00585693" w:rsidRDefault="00B00E08" w:rsidP="00585693">
                <w:pPr>
                  <w:pStyle w:val="PropertyName"/>
                </w:pPr>
                <w:r w:rsidRPr="000960E0">
                  <w:t>Click to enter PROPERTY NAME</w:t>
                </w:r>
              </w:p>
            </w:tc>
          </w:sdtContent>
        </w:sdt>
      </w:tr>
      <w:tr w:rsidR="005C5B70" w14:paraId="04206AAA" w14:textId="77777777" w:rsidTr="00FB27F1">
        <w:trPr>
          <w:gridAfter w:val="1"/>
          <w:wAfter w:w="2885" w:type="dxa"/>
          <w:trHeight w:val="5813"/>
        </w:trPr>
        <w:sdt>
          <w:sdtPr>
            <w:id w:val="-1713879060"/>
            <w:placeholder>
              <w:docPart w:val="19F07ABF55CA4D55B2B725FB377A6032"/>
            </w:placeholder>
            <w:temporary/>
            <w:showingPlcHdr/>
            <w15:appearance w15:val="hidden"/>
          </w:sdtPr>
          <w:sdtContent>
            <w:tc>
              <w:tcPr>
                <w:tcW w:w="5850" w:type="dxa"/>
                <w:gridSpan w:val="2"/>
                <w:vAlign w:val="bottom"/>
              </w:tcPr>
              <w:p w14:paraId="0A21A9F8" w14:textId="77777777" w:rsidR="00B00E08" w:rsidRPr="00B00E08" w:rsidRDefault="00B00E08" w:rsidP="00B00E08">
                <w:pPr>
                  <w:pStyle w:val="Title"/>
                </w:pPr>
                <w:r w:rsidRPr="00B00E08">
                  <w:t>EVENT</w:t>
                </w:r>
              </w:p>
              <w:p w14:paraId="48823AED" w14:textId="77777777" w:rsidR="00B00E08" w:rsidRPr="00B00E08" w:rsidRDefault="00B00E08" w:rsidP="00B00E08">
                <w:pPr>
                  <w:pStyle w:val="Title"/>
                </w:pPr>
                <w:r w:rsidRPr="00B00E08">
                  <w:t>NAME</w:t>
                </w:r>
              </w:p>
              <w:p w14:paraId="471B79E7" w14:textId="77777777" w:rsidR="005C5B70" w:rsidRPr="00BD1B4D" w:rsidRDefault="00B00E08" w:rsidP="00B00E08">
                <w:pPr>
                  <w:pStyle w:val="Title"/>
                </w:pPr>
                <w:r w:rsidRPr="00B00E08">
                  <w:t>HERE</w:t>
                </w:r>
              </w:p>
            </w:tc>
          </w:sdtContent>
        </w:sdt>
      </w:tr>
      <w:tr w:rsidR="005C5B70" w14:paraId="629F9641" w14:textId="77777777" w:rsidTr="00FB27F1">
        <w:trPr>
          <w:gridAfter w:val="1"/>
          <w:wAfter w:w="2885" w:type="dxa"/>
          <w:trHeight w:val="1340"/>
        </w:trPr>
        <w:sdt>
          <w:sdtPr>
            <w:id w:val="-1384316094"/>
            <w:placeholder>
              <w:docPart w:val="8B112EDC127B49C78D91E9D665E46994"/>
            </w:placeholder>
            <w:temporary/>
            <w:showingPlcHdr/>
            <w15:appearance w15:val="hidden"/>
          </w:sdtPr>
          <w:sdtContent>
            <w:tc>
              <w:tcPr>
                <w:tcW w:w="5850" w:type="dxa"/>
                <w:gridSpan w:val="2"/>
                <w:vAlign w:val="center"/>
              </w:tcPr>
              <w:p w14:paraId="6AA8A3C4" w14:textId="77777777" w:rsidR="005C5B70" w:rsidRPr="00BD1B4D" w:rsidRDefault="00B00E08" w:rsidP="00FB27F1">
                <w:pPr>
                  <w:pStyle w:val="Subtitle"/>
                </w:pPr>
                <w:r w:rsidRPr="00B00E08">
                  <w:t xml:space="preserve">SUB HEADING </w:t>
                </w:r>
                <w:r w:rsidRPr="00B00E08">
                  <w:br/>
                  <w:t>Goes HERE</w:t>
                </w:r>
              </w:p>
            </w:tc>
          </w:sdtContent>
        </w:sdt>
      </w:tr>
      <w:tr w:rsidR="005C5B70" w14:paraId="7A3798BF" w14:textId="77777777" w:rsidTr="00FB27F1">
        <w:trPr>
          <w:gridAfter w:val="1"/>
          <w:wAfter w:w="2885" w:type="dxa"/>
          <w:trHeight w:val="3195"/>
        </w:trPr>
        <w:sdt>
          <w:sdtPr>
            <w:id w:val="-636650607"/>
            <w:placeholder>
              <w:docPart w:val="B811D155A83D4866BB036AB19CCFFD23"/>
            </w:placeholder>
            <w:temporary/>
            <w:showingPlcHdr/>
            <w15:appearance w15:val="hidden"/>
          </w:sdtPr>
          <w:sdtContent>
            <w:tc>
              <w:tcPr>
                <w:tcW w:w="5850" w:type="dxa"/>
                <w:gridSpan w:val="2"/>
                <w:vAlign w:val="center"/>
              </w:tcPr>
              <w:p w14:paraId="1F5425B7" w14:textId="77777777" w:rsidR="005C5B70" w:rsidRPr="00B00E08" w:rsidRDefault="00B00E08" w:rsidP="00FB27F1">
                <w:pPr>
                  <w:rPr>
                    <w:color w:val="595959"/>
                    <w:lang w:val="en"/>
                  </w:rPr>
                </w:pPr>
                <w:r w:rsidRPr="00B00E08">
                  <w:t>To replace any placeholder text (such as this), just click it and start typing.  Double click in header to replace images/objects.</w:t>
                </w:r>
              </w:p>
            </w:tc>
          </w:sdtContent>
        </w:sdt>
      </w:tr>
      <w:tr w:rsidR="00A737E7" w:rsidRPr="00585693" w14:paraId="6F77CD36" w14:textId="77777777" w:rsidTr="00FB27F1">
        <w:trPr>
          <w:gridAfter w:val="1"/>
          <w:wAfter w:w="2885" w:type="dxa"/>
          <w:trHeight w:val="60"/>
        </w:trPr>
        <w:tc>
          <w:tcPr>
            <w:tcW w:w="4235" w:type="dxa"/>
            <w:shd w:val="clear" w:color="auto" w:fill="FFC000" w:themeFill="accent1"/>
          </w:tcPr>
          <w:p w14:paraId="41EBCB3A" w14:textId="77777777" w:rsidR="00A737E7" w:rsidRPr="00585693" w:rsidRDefault="00A737E7" w:rsidP="00585693">
            <w:pPr>
              <w:pStyle w:val="Date"/>
              <w:spacing w:after="0"/>
              <w:rPr>
                <w:sz w:val="6"/>
                <w:szCs w:val="6"/>
              </w:rPr>
            </w:pPr>
          </w:p>
        </w:tc>
        <w:tc>
          <w:tcPr>
            <w:tcW w:w="1615" w:type="dxa"/>
          </w:tcPr>
          <w:p w14:paraId="0DE04305" w14:textId="77777777" w:rsidR="00A737E7" w:rsidRPr="00585693" w:rsidRDefault="00A737E7" w:rsidP="00585693">
            <w:pPr>
              <w:pStyle w:val="Date"/>
              <w:spacing w:after="0"/>
              <w:rPr>
                <w:sz w:val="6"/>
                <w:szCs w:val="6"/>
              </w:rPr>
            </w:pPr>
          </w:p>
        </w:tc>
      </w:tr>
      <w:tr w:rsidR="005C5B70" w14:paraId="3B2BDC36" w14:textId="77777777" w:rsidTr="00FB27F1">
        <w:trPr>
          <w:gridAfter w:val="1"/>
          <w:wAfter w:w="2885" w:type="dxa"/>
          <w:trHeight w:val="2169"/>
        </w:trPr>
        <w:tc>
          <w:tcPr>
            <w:tcW w:w="5850" w:type="dxa"/>
            <w:gridSpan w:val="2"/>
            <w:vAlign w:val="center"/>
          </w:tcPr>
          <w:sdt>
            <w:sdtPr>
              <w:id w:val="-1379921681"/>
              <w:placeholder>
                <w:docPart w:val="3F68FF6C74EF4CE5A17E90C02729C014"/>
              </w:placeholder>
              <w:temporary/>
              <w:showingPlcHdr/>
              <w15:appearance w15:val="hidden"/>
            </w:sdtPr>
            <w:sdtContent>
              <w:p w14:paraId="62088BDF" w14:textId="77777777" w:rsidR="005C5B70" w:rsidRDefault="00A5067B" w:rsidP="00FB27F1">
                <w:pPr>
                  <w:pStyle w:val="Date"/>
                </w:pPr>
                <w:r>
                  <w:t>mmm</w:t>
                </w:r>
                <w:r w:rsidR="00B00E08" w:rsidRPr="00B00E08">
                  <w:t xml:space="preserve">. </w:t>
                </w:r>
                <w:r>
                  <w:t>dd</w:t>
                </w:r>
                <w:r w:rsidR="00B00E08" w:rsidRPr="00B00E08">
                  <w:t xml:space="preserve">. </w:t>
                </w:r>
                <w:r>
                  <w:t>yyyy</w:t>
                </w:r>
              </w:p>
            </w:sdtContent>
          </w:sdt>
          <w:sdt>
            <w:sdtPr>
              <w:id w:val="1011886957"/>
              <w:placeholder>
                <w:docPart w:val="04444156641F47C789539195658B7A7E"/>
              </w:placeholder>
              <w:temporary/>
              <w:showingPlcHdr/>
              <w15:appearance w15:val="hidden"/>
            </w:sdtPr>
            <w:sdtContent>
              <w:p w14:paraId="7CEAE291" w14:textId="77777777" w:rsidR="00B00E08" w:rsidRPr="0063602E" w:rsidRDefault="00B00E08" w:rsidP="00B00E08">
                <w:pPr>
                  <w:pStyle w:val="Time"/>
                </w:pPr>
                <w:r w:rsidRPr="00B00E08">
                  <w:t>11.00 am /4.00 pm</w:t>
                </w:r>
              </w:p>
            </w:sdtContent>
          </w:sdt>
          <w:sdt>
            <w:sdtPr>
              <w:id w:val="1266346563"/>
              <w:placeholder>
                <w:docPart w:val="7A87CB7D48B347A48FC337A31705E66A"/>
              </w:placeholder>
              <w:temporary/>
              <w:showingPlcHdr/>
              <w15:appearance w15:val="hidden"/>
            </w:sdtPr>
            <w:sdtContent>
              <w:p w14:paraId="5A02DED8" w14:textId="77777777" w:rsidR="005C5B70" w:rsidRDefault="00B00E08" w:rsidP="00FB27F1">
                <w:pPr>
                  <w:pStyle w:val="Location"/>
                </w:pPr>
                <w:r w:rsidRPr="00B00E08">
                  <w:t>Address comes here</w:t>
                </w:r>
              </w:p>
            </w:sdtContent>
          </w:sdt>
        </w:tc>
      </w:tr>
      <w:tr w:rsidR="00A737E7" w:rsidRPr="00585693" w14:paraId="567A8577" w14:textId="77777777" w:rsidTr="00FB27F1">
        <w:trPr>
          <w:gridAfter w:val="1"/>
          <w:wAfter w:w="2885" w:type="dxa"/>
          <w:trHeight w:val="60"/>
        </w:trPr>
        <w:tc>
          <w:tcPr>
            <w:tcW w:w="4235" w:type="dxa"/>
            <w:shd w:val="clear" w:color="auto" w:fill="FFC000" w:themeFill="accent1"/>
          </w:tcPr>
          <w:p w14:paraId="1CABD1FF" w14:textId="77777777" w:rsidR="00A737E7" w:rsidRPr="00585693" w:rsidRDefault="00A737E7" w:rsidP="00585693">
            <w:pPr>
              <w:pStyle w:val="Date"/>
              <w:spacing w:after="0"/>
              <w:rPr>
                <w:sz w:val="6"/>
                <w:szCs w:val="6"/>
              </w:rPr>
            </w:pPr>
          </w:p>
        </w:tc>
        <w:tc>
          <w:tcPr>
            <w:tcW w:w="1615" w:type="dxa"/>
          </w:tcPr>
          <w:p w14:paraId="06A3D6F7" w14:textId="77777777" w:rsidR="00A737E7" w:rsidRPr="00585693" w:rsidRDefault="00A737E7" w:rsidP="00585693">
            <w:pPr>
              <w:pStyle w:val="Date"/>
              <w:spacing w:after="0"/>
              <w:rPr>
                <w:sz w:val="6"/>
                <w:szCs w:val="6"/>
              </w:rPr>
            </w:pPr>
          </w:p>
        </w:tc>
      </w:tr>
    </w:tbl>
    <w:p w14:paraId="355F07DD" w14:textId="77777777" w:rsidR="000F7FB9" w:rsidRDefault="000F7FB9"/>
    <w:p w14:paraId="19BD76C4" w14:textId="77777777" w:rsidR="002A068F" w:rsidRPr="00BF6F61" w:rsidRDefault="002A068F" w:rsidP="00D61D5D">
      <w:pPr>
        <w:pStyle w:val="NoSpacing"/>
        <w:ind w:left="0"/>
        <w:rPr>
          <w:sz w:val="2"/>
          <w:szCs w:val="2"/>
        </w:rPr>
      </w:pPr>
    </w:p>
    <w:sectPr w:rsidR="002A068F" w:rsidRPr="00BF6F61" w:rsidSect="0083099C">
      <w:footerReference w:type="default" r:id="rId11"/>
      <w:headerReference w:type="first" r:id="rId12"/>
      <w:footerReference w:type="first" r:id="rId13"/>
      <w:pgSz w:w="12240" w:h="15840" w:code="1"/>
      <w:pgMar w:top="432" w:right="720" w:bottom="0" w:left="720" w:header="0" w:footer="432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33F33" w14:textId="77777777" w:rsidR="00B27C1A" w:rsidRDefault="00B27C1A" w:rsidP="00585693">
      <w:r>
        <w:separator/>
      </w:r>
    </w:p>
  </w:endnote>
  <w:endnote w:type="continuationSeparator" w:id="0">
    <w:p w14:paraId="3C933034" w14:textId="77777777" w:rsidR="00B27C1A" w:rsidRDefault="00B27C1A" w:rsidP="00585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37ED7" w14:textId="77777777" w:rsidR="009124DD" w:rsidRDefault="009124DD" w:rsidP="00585693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B00E08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595959"/>
      </w:rPr>
      <w:id w:val="-1323043832"/>
      <w:placeholder/>
      <w:temporary/>
      <w:showingPlcHdr/>
      <w15:appearance w15:val="hidden"/>
    </w:sdtPr>
    <w:sdtContent>
      <w:p w14:paraId="17D737F5" w14:textId="77777777" w:rsidR="00E433D1" w:rsidRPr="00B00E08" w:rsidRDefault="00B00E08" w:rsidP="00E433D1">
        <w:pPr>
          <w:pStyle w:val="ContactInfo"/>
          <w:rPr>
            <w:color w:val="595959"/>
          </w:rPr>
        </w:pPr>
        <w:r w:rsidRPr="00113597">
          <w:rPr>
            <w:color w:val="595959"/>
          </w:rPr>
          <w:t>DOUBLE CLICK IN FOOTER TO UPDATE WEBSITE AND CONTACT DETAILS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5A962" w14:textId="77777777" w:rsidR="00B27C1A" w:rsidRDefault="00B27C1A" w:rsidP="00585693">
      <w:r>
        <w:separator/>
      </w:r>
    </w:p>
  </w:footnote>
  <w:footnote w:type="continuationSeparator" w:id="0">
    <w:p w14:paraId="2432D32D" w14:textId="77777777" w:rsidR="00B27C1A" w:rsidRDefault="00B27C1A" w:rsidP="00585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6220C" w14:textId="77777777" w:rsidR="00C12433" w:rsidRDefault="00BA288F" w:rsidP="00E433D1">
    <w:pPr>
      <w:pStyle w:val="ContactInfo"/>
    </w:pPr>
    <w:r>
      <w:rPr>
        <w:noProof/>
      </w:rPr>
      <w:drawing>
        <wp:anchor distT="0" distB="0" distL="114300" distR="114300" simplePos="0" relativeHeight="251672576" behindDoc="0" locked="0" layoutInCell="1" allowOverlap="1" wp14:anchorId="0E7BA637" wp14:editId="38A44FF1">
          <wp:simplePos x="0" y="0"/>
          <mc:AlternateContent>
            <mc:Choice Requires="wp14">
              <wp:positionH relativeFrom="page">
                <wp14:pctPosHOffset>81000</wp14:pctPosHOffset>
              </wp:positionH>
            </mc:Choice>
            <mc:Fallback>
              <wp:positionH relativeFrom="page">
                <wp:posOffset>6295390</wp:posOffset>
              </wp:positionH>
            </mc:Fallback>
          </mc:AlternateContent>
          <wp:positionV relativeFrom="paragraph">
            <wp:posOffset>173355</wp:posOffset>
          </wp:positionV>
          <wp:extent cx="822960" cy="822960"/>
          <wp:effectExtent l="0" t="0" r="0" b="0"/>
          <wp:wrapNone/>
          <wp:docPr id="2" name="Graphic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2" descr="Hous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1FC7"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129BA0BA" wp14:editId="7771C0A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936992" cy="10125456"/>
              <wp:effectExtent l="0" t="0" r="0" b="0"/>
              <wp:wrapNone/>
              <wp:docPr id="4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992" cy="10125456"/>
                        <a:chOff x="0" y="0"/>
                        <a:chExt cx="7936992" cy="10125456"/>
                      </a:xfrm>
                    </wpg:grpSpPr>
                    <wps:wsp>
                      <wps:cNvPr id="5" name="Image 3" descr="Background house image 3"/>
                      <wps:cNvSpPr/>
                      <wps:spPr>
                        <a:xfrm>
                          <a:off x="5882640" y="6004560"/>
                          <a:ext cx="1892300" cy="3218180"/>
                        </a:xfrm>
                        <a:prstGeom prst="rect">
                          <a:avLst/>
                        </a:prstGeom>
                        <a:blipFill dpi="0" rotWithShape="1">
                          <a:blip r:embed="rId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Image 1" descr="Background house image 1"/>
                      <wps:cNvSpPr/>
                      <wps:spPr>
                        <a:xfrm>
                          <a:off x="3893820" y="944880"/>
                          <a:ext cx="3886200" cy="500126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Rectangle 32" descr="Header color block." title="Header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AutoShape 53" descr="Header line separtor." title="Separator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461010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Image 2" descr="Background house image 2"/>
                      <wps:cNvSpPr/>
                      <wps:spPr>
                        <a:xfrm>
                          <a:off x="3939540" y="5996940"/>
                          <a:ext cx="1892300" cy="321818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F9CD7E" w14:textId="77777777" w:rsidR="009616BD" w:rsidRDefault="009616BD" w:rsidP="009616BD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AutoShape 55" descr="Decorative arrow for icon." title="Background"/>
                      <wps:cNvSpPr>
                        <a:spLocks noChangeArrowheads="1"/>
                      </wps:cNvSpPr>
                      <wps:spPr bwMode="auto">
                        <a:xfrm>
                          <a:off x="6324600" y="22860"/>
                          <a:ext cx="920750" cy="1534795"/>
                        </a:xfrm>
                        <a:prstGeom prst="downArrow">
                          <a:avLst>
                            <a:gd name="adj1" fmla="val 100000"/>
                            <a:gd name="adj2" fmla="val 24996"/>
                          </a:avLst>
                        </a:prstGeom>
                        <a:solidFill>
                          <a:srgbClr val="5A5A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Rectangle 33" descr="Footer color block." title="Footer"/>
                      <wps:cNvSpPr>
                        <a:spLocks noChangeArrowheads="1"/>
                      </wps:cNvSpPr>
                      <wps:spPr bwMode="auto">
                        <a:xfrm>
                          <a:off x="0" y="926592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54" descr="Footer Separator" title="Separator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9665970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129BA0BA" id="Group 4" o:spid="_x0000_s1026" alt="&quot;&quot;" style="position:absolute;left:0;text-align:left;margin-left:0;margin-top:0;width:624.95pt;height:797.3pt;z-index:-251645952;mso-width-percent:1020;mso-height-percent:1010;mso-position-horizontal:center;mso-position-horizontal-relative:page;mso-position-vertical:center;mso-position-vertical-relative:page;mso-width-percent:1020;mso-height-percent:1010" coordsize="79369,101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">
              <v:rect id="Image 3" o:spid="_x0000_s1027" alt="Background house image 3" style="position:absolute;left:58826;top:60045;width:18923;height:32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" stroked="f" strokeweight="1pt">
                <v:fill r:id="rId6" o:title="Background house image 3" recolor="t" rotate="t" type="frame"/>
              </v:rect>
              <v:rect id="Image 1" o:spid="_x0000_s1028" alt="Background house image 1" style="position:absolute;left:38938;top:9448;width:38862;height:50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" stroked="f" strokeweight="1pt">
                <v:fill r:id="rId7" o:title="Background house image 1" recolor="t" rotate="t" type="frame"/>
              </v:rect>
              <v:rect id="Rectangle 32" o:spid="_x0000_s1029" alt="Header color block." style="position:absolute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" fillcolor="#ffc000 [3204]" stroked="f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3" o:spid="_x0000_s1030" type="#_x0000_t32" alt="Header line separtor." style="position:absolute;left:5448;top:4610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" strokecolor="white" strokeweight="3pt"/>
              <v:rect id="Image 2" o:spid="_x0000_s1031" alt="Background house image 2" style="position:absolute;left:39395;top:59969;width:18923;height:32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" stroked="f" strokeweight="1pt">
                <v:fill r:id="rId8" o:title="Background house image 2" recolor="t" rotate="t" type="frame"/>
                <v:textbox>
                  <w:txbxContent>
                    <w:p w14:paraId="61F9CD7E" w14:textId="77777777" w:rsidR="009616BD" w:rsidRDefault="009616BD" w:rsidP="009616BD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5" o:spid="_x0000_s1032" type="#_x0000_t67" alt="Decorative arrow for icon." style="position:absolute;left:63246;top:228;width:9207;height:15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" adj="18361,0" fillcolor="#5a5a5a" stroked="f">
                <v:textbox style="layout-flow:vertical-ideographic"/>
              </v:shape>
              <v:rect id="Rectangle 33" o:spid="_x0000_s1033" alt="Footer color block." style="position:absolute;top:92659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" fillcolor="#ffc000 [3204]" stroked="f"/>
              <v:shape id="AutoShape 54" o:spid="_x0000_s1034" type="#_x0000_t32" alt="Footer Separator" style="position:absolute;left:5448;top:96659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" strokecolor="white" strokeweight="3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748191507">
    <w:abstractNumId w:val="11"/>
  </w:num>
  <w:num w:numId="2" w16cid:durableId="712312063">
    <w:abstractNumId w:val="12"/>
  </w:num>
  <w:num w:numId="3" w16cid:durableId="1915778585">
    <w:abstractNumId w:val="10"/>
  </w:num>
  <w:num w:numId="4" w16cid:durableId="614211814">
    <w:abstractNumId w:val="9"/>
  </w:num>
  <w:num w:numId="5" w16cid:durableId="316232567">
    <w:abstractNumId w:val="7"/>
  </w:num>
  <w:num w:numId="6" w16cid:durableId="387067919">
    <w:abstractNumId w:val="6"/>
  </w:num>
  <w:num w:numId="7" w16cid:durableId="1411998285">
    <w:abstractNumId w:val="5"/>
  </w:num>
  <w:num w:numId="8" w16cid:durableId="1921407200">
    <w:abstractNumId w:val="4"/>
  </w:num>
  <w:num w:numId="9" w16cid:durableId="2037389213">
    <w:abstractNumId w:val="8"/>
  </w:num>
  <w:num w:numId="10" w16cid:durableId="1786271095">
    <w:abstractNumId w:val="3"/>
  </w:num>
  <w:num w:numId="11" w16cid:durableId="1916864075">
    <w:abstractNumId w:val="2"/>
  </w:num>
  <w:num w:numId="12" w16cid:durableId="2145852747">
    <w:abstractNumId w:val="1"/>
  </w:num>
  <w:num w:numId="13" w16cid:durableId="15586617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removePersonalInformation/>
  <w:removeDateAndTime/>
  <w:attachedTemplate r:id="rId1"/>
  <w:stylePaneSortMethod w:val="0000"/>
  <w:defaultTabStop w:val="720"/>
  <w:characterSpacingControl w:val="doNotCompress"/>
  <w:hdrShapeDefaults>
    <o:shapedefaults v:ext="edit" spidmax="2050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7C4"/>
    <w:rsid w:val="00015E89"/>
    <w:rsid w:val="00017D41"/>
    <w:rsid w:val="0003400C"/>
    <w:rsid w:val="00040B0D"/>
    <w:rsid w:val="000960E0"/>
    <w:rsid w:val="000E33EA"/>
    <w:rsid w:val="000F7FB9"/>
    <w:rsid w:val="00113597"/>
    <w:rsid w:val="0012342A"/>
    <w:rsid w:val="001570B2"/>
    <w:rsid w:val="00157500"/>
    <w:rsid w:val="001624C3"/>
    <w:rsid w:val="001736A9"/>
    <w:rsid w:val="00184DE8"/>
    <w:rsid w:val="00204149"/>
    <w:rsid w:val="00205E6C"/>
    <w:rsid w:val="00220400"/>
    <w:rsid w:val="002733AA"/>
    <w:rsid w:val="002A068F"/>
    <w:rsid w:val="003132BD"/>
    <w:rsid w:val="00341ADC"/>
    <w:rsid w:val="00381ECC"/>
    <w:rsid w:val="0039194A"/>
    <w:rsid w:val="003A065E"/>
    <w:rsid w:val="003B51D2"/>
    <w:rsid w:val="00430205"/>
    <w:rsid w:val="00455601"/>
    <w:rsid w:val="004611DB"/>
    <w:rsid w:val="004C0C3C"/>
    <w:rsid w:val="004C5329"/>
    <w:rsid w:val="0050236E"/>
    <w:rsid w:val="005131E5"/>
    <w:rsid w:val="00521A6E"/>
    <w:rsid w:val="00532C3C"/>
    <w:rsid w:val="00561FBF"/>
    <w:rsid w:val="00585693"/>
    <w:rsid w:val="005A30BB"/>
    <w:rsid w:val="005C3E44"/>
    <w:rsid w:val="005C5B70"/>
    <w:rsid w:val="005D2D39"/>
    <w:rsid w:val="005E14EC"/>
    <w:rsid w:val="006216A8"/>
    <w:rsid w:val="0063602E"/>
    <w:rsid w:val="0064390E"/>
    <w:rsid w:val="0068245E"/>
    <w:rsid w:val="00684A8A"/>
    <w:rsid w:val="0069500E"/>
    <w:rsid w:val="006972C2"/>
    <w:rsid w:val="006973C3"/>
    <w:rsid w:val="006C2D62"/>
    <w:rsid w:val="006E67C4"/>
    <w:rsid w:val="0071273C"/>
    <w:rsid w:val="00713F12"/>
    <w:rsid w:val="00761531"/>
    <w:rsid w:val="00781FC7"/>
    <w:rsid w:val="007A4EDB"/>
    <w:rsid w:val="0083099C"/>
    <w:rsid w:val="00834305"/>
    <w:rsid w:val="00852EB7"/>
    <w:rsid w:val="008572B9"/>
    <w:rsid w:val="00897FB4"/>
    <w:rsid w:val="008B3D2C"/>
    <w:rsid w:val="008D3E0D"/>
    <w:rsid w:val="008D6CB8"/>
    <w:rsid w:val="008E779D"/>
    <w:rsid w:val="009124DD"/>
    <w:rsid w:val="0094423C"/>
    <w:rsid w:val="009616BD"/>
    <w:rsid w:val="00962D5B"/>
    <w:rsid w:val="00971514"/>
    <w:rsid w:val="009900A7"/>
    <w:rsid w:val="009A1A31"/>
    <w:rsid w:val="009B1F2D"/>
    <w:rsid w:val="009C6D4B"/>
    <w:rsid w:val="00A006FF"/>
    <w:rsid w:val="00A24F7F"/>
    <w:rsid w:val="00A5067B"/>
    <w:rsid w:val="00A6148D"/>
    <w:rsid w:val="00A737E7"/>
    <w:rsid w:val="00A80122"/>
    <w:rsid w:val="00A80599"/>
    <w:rsid w:val="00A95506"/>
    <w:rsid w:val="00A96311"/>
    <w:rsid w:val="00AA22F3"/>
    <w:rsid w:val="00AA75D2"/>
    <w:rsid w:val="00AA7FEC"/>
    <w:rsid w:val="00AB123B"/>
    <w:rsid w:val="00AE3EDF"/>
    <w:rsid w:val="00AF0DE6"/>
    <w:rsid w:val="00B00B2E"/>
    <w:rsid w:val="00B00E08"/>
    <w:rsid w:val="00B01D43"/>
    <w:rsid w:val="00B168F9"/>
    <w:rsid w:val="00B27C1A"/>
    <w:rsid w:val="00B27CFE"/>
    <w:rsid w:val="00B368A1"/>
    <w:rsid w:val="00B9026A"/>
    <w:rsid w:val="00BA288F"/>
    <w:rsid w:val="00BA3C83"/>
    <w:rsid w:val="00BA558A"/>
    <w:rsid w:val="00BD1B4D"/>
    <w:rsid w:val="00BD386C"/>
    <w:rsid w:val="00BD6DAD"/>
    <w:rsid w:val="00BF26D7"/>
    <w:rsid w:val="00BF6F61"/>
    <w:rsid w:val="00C12433"/>
    <w:rsid w:val="00C22936"/>
    <w:rsid w:val="00C25D0D"/>
    <w:rsid w:val="00C47D77"/>
    <w:rsid w:val="00C67FD5"/>
    <w:rsid w:val="00C74F34"/>
    <w:rsid w:val="00C752F6"/>
    <w:rsid w:val="00C81EC8"/>
    <w:rsid w:val="00C93A32"/>
    <w:rsid w:val="00CA62F0"/>
    <w:rsid w:val="00CC570C"/>
    <w:rsid w:val="00CE3BDF"/>
    <w:rsid w:val="00CE754C"/>
    <w:rsid w:val="00CF207A"/>
    <w:rsid w:val="00D24459"/>
    <w:rsid w:val="00D51AAA"/>
    <w:rsid w:val="00D529A9"/>
    <w:rsid w:val="00D61D5D"/>
    <w:rsid w:val="00D964B9"/>
    <w:rsid w:val="00DB701B"/>
    <w:rsid w:val="00E402F3"/>
    <w:rsid w:val="00E433D1"/>
    <w:rsid w:val="00E43EFE"/>
    <w:rsid w:val="00E67EDA"/>
    <w:rsid w:val="00EB630B"/>
    <w:rsid w:val="00EC2361"/>
    <w:rsid w:val="00EC54E5"/>
    <w:rsid w:val="00ED186D"/>
    <w:rsid w:val="00F0092F"/>
    <w:rsid w:val="00F272AB"/>
    <w:rsid w:val="00F402B1"/>
    <w:rsid w:val="00F43604"/>
    <w:rsid w:val="00F55420"/>
    <w:rsid w:val="00F92451"/>
    <w:rsid w:val="00FB1471"/>
    <w:rsid w:val="00FB2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1f4d78,black,#6bc49d"/>
    </o:shapedefaults>
    <o:shapelayout v:ext="edit">
      <o:idmap v:ext="edit" data="2"/>
    </o:shapelayout>
  </w:shapeDefaults>
  <w:decimalSymbol w:val="."/>
  <w:listSeparator w:val=","/>
  <w14:docId w14:val="27F7182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ndara" w:hAnsiTheme="minorHAnsi" w:cs="Times New Roman"/>
        <w:sz w:val="40"/>
        <w:szCs w:val="40"/>
        <w:lang w:val="en-IN" w:eastAsia="en-IN" w:bidi="ar-SA"/>
      </w:rPr>
    </w:rPrDefault>
    <w:pPrDefault>
      <w:pPr>
        <w:spacing w:line="288" w:lineRule="auto"/>
        <w:ind w:left="101" w:right="96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67B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85693"/>
    <w:pPr>
      <w:spacing w:line="240" w:lineRule="auto"/>
      <w:ind w:right="2419"/>
    </w:pPr>
    <w:rPr>
      <w:rFonts w:asciiTheme="majorHAnsi" w:hAnsiTheme="majorHAnsi"/>
      <w:caps/>
      <w:color w:val="44546A" w:themeColor="text2"/>
      <w:sz w:val="52"/>
      <w:szCs w:val="52"/>
    </w:rPr>
  </w:style>
  <w:style w:type="character" w:customStyle="1" w:styleId="SubtitleChar">
    <w:name w:val="Subtitle Char"/>
    <w:link w:val="Subtitle"/>
    <w:uiPriority w:val="1"/>
    <w:rsid w:val="00585693"/>
    <w:rPr>
      <w:rFonts w:asciiTheme="majorHAnsi" w:hAnsiTheme="majorHAnsi"/>
      <w:caps/>
      <w:color w:val="44546A" w:themeColor="text2"/>
      <w:sz w:val="52"/>
      <w:szCs w:val="52"/>
    </w:rPr>
  </w:style>
  <w:style w:type="paragraph" w:styleId="Title">
    <w:name w:val="Title"/>
    <w:basedOn w:val="Normal"/>
    <w:link w:val="TitleChar"/>
    <w:uiPriority w:val="1"/>
    <w:qFormat/>
    <w:rsid w:val="00AA75D2"/>
    <w:pPr>
      <w:spacing w:line="180" w:lineRule="auto"/>
    </w:pPr>
    <w:rPr>
      <w:rFonts w:asciiTheme="majorHAnsi" w:hAnsiTheme="majorHAnsi"/>
      <w:caps/>
      <w:color w:val="FFC000" w:themeColor="accent1"/>
      <w:sz w:val="160"/>
      <w:szCs w:val="160"/>
    </w:rPr>
  </w:style>
  <w:style w:type="character" w:customStyle="1" w:styleId="TitleChar">
    <w:name w:val="Title Char"/>
    <w:link w:val="Title"/>
    <w:uiPriority w:val="1"/>
    <w:rsid w:val="00AA75D2"/>
    <w:rPr>
      <w:rFonts w:asciiTheme="majorHAnsi" w:hAnsiTheme="majorHAnsi"/>
      <w:caps/>
      <w:color w:val="FFC000" w:themeColor="accent1"/>
      <w:sz w:val="160"/>
      <w:szCs w:val="160"/>
    </w:rPr>
  </w:style>
  <w:style w:type="paragraph" w:styleId="Date">
    <w:name w:val="Date"/>
    <w:basedOn w:val="Normal"/>
    <w:link w:val="DateChar"/>
    <w:uiPriority w:val="2"/>
    <w:unhideWhenUsed/>
    <w:qFormat/>
    <w:rsid w:val="00A5067B"/>
    <w:pPr>
      <w:spacing w:after="120" w:line="240" w:lineRule="auto"/>
    </w:pPr>
    <w:rPr>
      <w:rFonts w:asciiTheme="majorHAnsi" w:hAnsiTheme="majorHAnsi"/>
      <w:caps/>
      <w:color w:val="717171" w:themeColor="accent2"/>
      <w:sz w:val="52"/>
      <w:szCs w:val="52"/>
    </w:rPr>
  </w:style>
  <w:style w:type="character" w:customStyle="1" w:styleId="DateChar">
    <w:name w:val="Date Char"/>
    <w:link w:val="Date"/>
    <w:uiPriority w:val="2"/>
    <w:rsid w:val="00A5067B"/>
    <w:rPr>
      <w:rFonts w:asciiTheme="majorHAnsi" w:hAnsiTheme="majorHAnsi"/>
      <w:caps/>
      <w:color w:val="717171" w:themeColor="accent2"/>
      <w:sz w:val="52"/>
      <w:szCs w:val="52"/>
      <w:lang w:val="en-US"/>
    </w:rPr>
  </w:style>
  <w:style w:type="paragraph" w:customStyle="1" w:styleId="Time">
    <w:name w:val="Time"/>
    <w:basedOn w:val="Normal"/>
    <w:uiPriority w:val="2"/>
    <w:qFormat/>
    <w:rsid w:val="009900A7"/>
    <w:pPr>
      <w:spacing w:line="240" w:lineRule="auto"/>
    </w:pPr>
  </w:style>
  <w:style w:type="paragraph" w:customStyle="1" w:styleId="Location">
    <w:name w:val="Location"/>
    <w:basedOn w:val="Normal"/>
    <w:uiPriority w:val="3"/>
    <w:qFormat/>
    <w:rsid w:val="00F43604"/>
    <w:pPr>
      <w:spacing w:line="240" w:lineRule="auto"/>
    </w:pPr>
  </w:style>
  <w:style w:type="paragraph" w:customStyle="1" w:styleId="ContactInfo">
    <w:name w:val="Contact Info"/>
    <w:basedOn w:val="Normal"/>
    <w:uiPriority w:val="4"/>
    <w:qFormat/>
    <w:rsid w:val="00AA75D2"/>
    <w:pPr>
      <w:spacing w:line="240" w:lineRule="auto"/>
      <w:ind w:left="540" w:right="-29"/>
    </w:pPr>
    <w:rPr>
      <w:rFonts w:asciiTheme="majorHAnsi" w:hAnsiTheme="majorHAnsi"/>
      <w:caps/>
      <w:color w:val="44546A" w:themeColor="text2"/>
      <w:sz w:val="36"/>
      <w:szCs w:val="36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1B4D"/>
    <w:rPr>
      <w:sz w:val="40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4D"/>
    <w:rPr>
      <w:sz w:val="40"/>
    </w:rPr>
  </w:style>
  <w:style w:type="character" w:customStyle="1" w:styleId="Heading1Char">
    <w:name w:val="Heading 1 Char"/>
    <w:link w:val="Heading1"/>
    <w:uiPriority w:val="9"/>
    <w:semiHidden/>
    <w:rsid w:val="00BD1B4D"/>
    <w:rPr>
      <w:rFonts w:eastAsia="Times New Roman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BD1B4D"/>
    <w:rPr>
      <w:rFonts w:eastAsia="Times New Roman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BD1B4D"/>
    <w:rPr>
      <w:rFonts w:eastAsia="Times New Roman"/>
      <w:i/>
      <w:iCs/>
      <w:color w:val="386065"/>
      <w:sz w:val="40"/>
    </w:rPr>
  </w:style>
  <w:style w:type="character" w:customStyle="1" w:styleId="Heading5Char">
    <w:name w:val="Heading 5 Char"/>
    <w:link w:val="Heading5"/>
    <w:uiPriority w:val="9"/>
    <w:semiHidden/>
    <w:rsid w:val="00BD1B4D"/>
    <w:rPr>
      <w:rFonts w:eastAsia="Times New Roman"/>
      <w:color w:val="386065"/>
      <w:sz w:val="40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right="101"/>
    </w:pPr>
    <w:rPr>
      <w:color w:val="572111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BD1B4D"/>
    <w:rPr>
      <w:rFonts w:eastAsia="Times New Roman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BD1B4D"/>
    <w:rPr>
      <w:rFonts w:eastAsia="Times New Roman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PropertyName">
    <w:name w:val="Property Name"/>
    <w:basedOn w:val="Normal"/>
    <w:qFormat/>
    <w:rsid w:val="000960E0"/>
    <w:pPr>
      <w:spacing w:line="240" w:lineRule="auto"/>
      <w:ind w:right="-120"/>
    </w:pPr>
    <w:rPr>
      <w:rFonts w:asciiTheme="majorHAnsi" w:hAnsiTheme="majorHAnsi"/>
      <w:b/>
      <w:caps/>
      <w:color w:val="44546A" w:themeColor="text2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eil\AppData\Roaming\Microsoft\Templates\Open%20house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EDC247752BE40DD85CD4CB2A73BA1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C9C17-8331-495E-8CF6-E2E6A62A7E93}"/>
      </w:docPartPr>
      <w:docPartBody>
        <w:p w:rsidR="00000000" w:rsidRDefault="00000000">
          <w:pPr>
            <w:pStyle w:val="AEDC247752BE40DD85CD4CB2A73BA1E8"/>
          </w:pPr>
          <w:r w:rsidRPr="000960E0">
            <w:t>Click to enter PROPERTY NAME</w:t>
          </w:r>
        </w:p>
      </w:docPartBody>
    </w:docPart>
    <w:docPart>
      <w:docPartPr>
        <w:name w:val="19F07ABF55CA4D55B2B725FB377A60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3307D-42D2-44FB-B5DD-90AF3F3194AB}"/>
      </w:docPartPr>
      <w:docPartBody>
        <w:p w:rsidR="00000000" w:rsidRPr="00B00E08" w:rsidRDefault="00000000" w:rsidP="00B00E08">
          <w:pPr>
            <w:pStyle w:val="Title"/>
          </w:pPr>
          <w:r w:rsidRPr="00B00E08">
            <w:t>EVENT</w:t>
          </w:r>
        </w:p>
        <w:p w:rsidR="00000000" w:rsidRPr="00B00E08" w:rsidRDefault="00000000" w:rsidP="00B00E08">
          <w:pPr>
            <w:pStyle w:val="Title"/>
          </w:pPr>
          <w:r w:rsidRPr="00B00E08">
            <w:t>NAME</w:t>
          </w:r>
        </w:p>
        <w:p w:rsidR="00000000" w:rsidRDefault="00000000">
          <w:pPr>
            <w:pStyle w:val="19F07ABF55CA4D55B2B725FB377A6032"/>
          </w:pPr>
          <w:r w:rsidRPr="00B00E08">
            <w:t>HERE</w:t>
          </w:r>
        </w:p>
      </w:docPartBody>
    </w:docPart>
    <w:docPart>
      <w:docPartPr>
        <w:name w:val="8B112EDC127B49C78D91E9D665E46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4505A4-0C6D-42E6-A9DE-0713542FF5C7}"/>
      </w:docPartPr>
      <w:docPartBody>
        <w:p w:rsidR="00000000" w:rsidRDefault="00000000">
          <w:pPr>
            <w:pStyle w:val="8B112EDC127B49C78D91E9D665E46994"/>
          </w:pPr>
          <w:r w:rsidRPr="00B00E08">
            <w:t xml:space="preserve">SUB HEADING </w:t>
          </w:r>
          <w:r w:rsidRPr="00B00E08">
            <w:br/>
            <w:t>Goes HERE</w:t>
          </w:r>
        </w:p>
      </w:docPartBody>
    </w:docPart>
    <w:docPart>
      <w:docPartPr>
        <w:name w:val="B811D155A83D4866BB036AB19CCFF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421B7-62AF-4D30-B6BC-195FB11D3FB5}"/>
      </w:docPartPr>
      <w:docPartBody>
        <w:p w:rsidR="00000000" w:rsidRDefault="00000000">
          <w:pPr>
            <w:pStyle w:val="B811D155A83D4866BB036AB19CCFFD23"/>
          </w:pPr>
          <w:r w:rsidRPr="00B00E08">
            <w:t>To replace any placeholder text (such as this), just click it and start typing.  Double click in header to replace images/objects.</w:t>
          </w:r>
        </w:p>
      </w:docPartBody>
    </w:docPart>
    <w:docPart>
      <w:docPartPr>
        <w:name w:val="3F68FF6C74EF4CE5A17E90C02729C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9A9ED-F9B9-4711-A7A3-CE0AB0995C53}"/>
      </w:docPartPr>
      <w:docPartBody>
        <w:p w:rsidR="00000000" w:rsidRDefault="00000000">
          <w:pPr>
            <w:pStyle w:val="3F68FF6C74EF4CE5A17E90C02729C014"/>
          </w:pPr>
          <w:r>
            <w:t>mmm</w:t>
          </w:r>
          <w:r w:rsidRPr="00B00E08">
            <w:t xml:space="preserve">. </w:t>
          </w:r>
          <w:r>
            <w:t>dd</w:t>
          </w:r>
          <w:r w:rsidRPr="00B00E08">
            <w:t xml:space="preserve">. </w:t>
          </w:r>
          <w:r>
            <w:t>yyyy</w:t>
          </w:r>
        </w:p>
      </w:docPartBody>
    </w:docPart>
    <w:docPart>
      <w:docPartPr>
        <w:name w:val="04444156641F47C789539195658B7A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3D62B8-BD1F-4B23-8EAC-66B7234CEDE3}"/>
      </w:docPartPr>
      <w:docPartBody>
        <w:p w:rsidR="00000000" w:rsidRDefault="00000000">
          <w:pPr>
            <w:pStyle w:val="04444156641F47C789539195658B7A7E"/>
          </w:pPr>
          <w:r w:rsidRPr="00B00E08">
            <w:t>11.00 am /4.00 pm</w:t>
          </w:r>
        </w:p>
      </w:docPartBody>
    </w:docPart>
    <w:docPart>
      <w:docPartPr>
        <w:name w:val="7A87CB7D48B347A48FC337A31705E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91248-71E6-465D-95AF-1F1DA73609B8}"/>
      </w:docPartPr>
      <w:docPartBody>
        <w:p w:rsidR="00000000" w:rsidRDefault="00000000">
          <w:pPr>
            <w:pStyle w:val="7A87CB7D48B347A48FC337A31705E66A"/>
          </w:pPr>
          <w:r w:rsidRPr="00B00E08">
            <w:t>Address comes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5A0"/>
    <w:rsid w:val="00E10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EDC247752BE40DD85CD4CB2A73BA1E8">
    <w:name w:val="AEDC247752BE40DD85CD4CB2A73BA1E8"/>
  </w:style>
  <w:style w:type="paragraph" w:styleId="Title">
    <w:name w:val="Title"/>
    <w:basedOn w:val="Normal"/>
    <w:link w:val="TitleChar"/>
    <w:uiPriority w:val="1"/>
    <w:qFormat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kern w:val="0"/>
      <w:sz w:val="160"/>
      <w:szCs w:val="160"/>
      <w:lang w:eastAsia="en-IN"/>
      <w14:ligatures w14:val="none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="Candara" w:hAnsiTheme="majorHAnsi" w:cs="Times New Roman"/>
      <w:caps/>
      <w:color w:val="4472C4" w:themeColor="accent1"/>
      <w:kern w:val="0"/>
      <w:sz w:val="160"/>
      <w:szCs w:val="160"/>
      <w:lang w:eastAsia="en-IN"/>
      <w14:ligatures w14:val="none"/>
    </w:rPr>
  </w:style>
  <w:style w:type="paragraph" w:customStyle="1" w:styleId="19F07ABF55CA4D55B2B725FB377A6032">
    <w:name w:val="19F07ABF55CA4D55B2B725FB377A6032"/>
  </w:style>
  <w:style w:type="paragraph" w:customStyle="1" w:styleId="8B112EDC127B49C78D91E9D665E46994">
    <w:name w:val="8B112EDC127B49C78D91E9D665E46994"/>
  </w:style>
  <w:style w:type="paragraph" w:customStyle="1" w:styleId="B811D155A83D4866BB036AB19CCFFD23">
    <w:name w:val="B811D155A83D4866BB036AB19CCFFD23"/>
  </w:style>
  <w:style w:type="paragraph" w:customStyle="1" w:styleId="3F68FF6C74EF4CE5A17E90C02729C014">
    <w:name w:val="3F68FF6C74EF4CE5A17E90C02729C014"/>
  </w:style>
  <w:style w:type="paragraph" w:customStyle="1" w:styleId="04444156641F47C789539195658B7A7E">
    <w:name w:val="04444156641F47C789539195658B7A7E"/>
  </w:style>
  <w:style w:type="paragraph" w:customStyle="1" w:styleId="7A87CB7D48B347A48FC337A31705E66A">
    <w:name w:val="7A87CB7D48B347A48FC337A31705E6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pen House Templat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C000"/>
      </a:accent1>
      <a:accent2>
        <a:srgbClr val="717171"/>
      </a:accent2>
      <a:accent3>
        <a:srgbClr val="A5A5A5"/>
      </a:accent3>
      <a:accent4>
        <a:srgbClr val="F7F05B"/>
      </a:accent4>
      <a:accent5>
        <a:srgbClr val="FFC000"/>
      </a:accent5>
      <a:accent6>
        <a:srgbClr val="717171"/>
      </a:accent6>
      <a:hlink>
        <a:srgbClr val="FFC000"/>
      </a:hlink>
      <a:folHlink>
        <a:srgbClr val="FFC000"/>
      </a:folHlink>
    </a:clrScheme>
    <a:fontScheme name="Open House Template">
      <a:majorFont>
        <a:latin typeface="Franklin Gothic Demi Cond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534B5A-662E-4EFA-8808-520038426D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A90FDA-EBA5-4766-88E2-329CDE4B206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42CFAA0-720D-4A48-BCAB-5B048D44366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F98025C-601A-4A09-8E82-4CBF837127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Open house flyer</Template>
  <TotalTime>0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2024-01-01T17:59:00Z</dcterms:created>
  <dcterms:modified xsi:type="dcterms:W3CDTF">2024-01-01T18:02:00Z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